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93E9D" w14:textId="072832EA" w:rsidR="00610E90" w:rsidRDefault="00AB7C19" w:rsidP="00BB1DBB">
      <w:pPr>
        <w:pStyle w:val="Date"/>
      </w:pPr>
      <w:sdt>
        <w:sdtPr>
          <w:alias w:val="For release:"/>
          <w:tag w:val="For release:"/>
          <w:id w:val="1808504415"/>
          <w:placeholder>
            <w:docPart w:val="74332C1AD65E4EDCB4B2DD4D0497154E"/>
          </w:placeholder>
          <w:temporary/>
          <w:showingPlcHdr/>
          <w15:appearance w15:val="hidden"/>
        </w:sdtPr>
        <w:sdtEndPr/>
        <w:sdtContent>
          <w:r w:rsidR="00C322B7" w:rsidRPr="00BB1DBB">
            <w:t>For Release</w:t>
          </w:r>
        </w:sdtContent>
      </w:sdt>
      <w:r w:rsidR="006F1CED" w:rsidRPr="00BB1DBB">
        <w:t xml:space="preserve"> </w:t>
      </w:r>
      <w:sdt>
        <w:sdtPr>
          <w:alias w:val="Enter time:"/>
          <w:tag w:val="Enter time:"/>
          <w:id w:val="894537114"/>
          <w:placeholder>
            <w:docPart w:val="A034866049C64BDAA54703845445D465"/>
          </w:placeholder>
          <w:temporary/>
          <w:showingPlcHdr/>
          <w15:appearance w15:val="hidden"/>
        </w:sdtPr>
        <w:sdtEndPr/>
        <w:sdtContent>
          <w:r w:rsidR="00BB1DBB">
            <w:t>Time</w:t>
          </w:r>
        </w:sdtContent>
      </w:sdt>
      <w:r w:rsidR="004B5109">
        <w:t xml:space="preserve"> - 9:00AM</w:t>
      </w:r>
    </w:p>
    <w:p w14:paraId="2C35FEAB" w14:textId="79A050CA" w:rsidR="00C95520" w:rsidRPr="00BB1DBB" w:rsidRDefault="00C95520" w:rsidP="00BB1DBB">
      <w:pPr>
        <w:pStyle w:val="Date"/>
      </w:pPr>
      <w:r>
        <w:t xml:space="preserve">Date – May 11, 2020 </w:t>
      </w:r>
    </w:p>
    <w:p w14:paraId="08C784FF" w14:textId="1D0CF080" w:rsidR="004B5109" w:rsidRPr="004B5109" w:rsidRDefault="00AB7C19" w:rsidP="004B5109">
      <w:pPr>
        <w:pStyle w:val="Date"/>
        <w:jc w:val="center"/>
      </w:pPr>
      <w:sdt>
        <w:sdtPr>
          <w:alias w:val="Enter date:"/>
          <w:tag w:val="Enter date:"/>
          <w:id w:val="894537236"/>
          <w:placeholder>
            <w:docPart w:val="BB5C5CB290914A07A160AB5F8817E8B3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15:appearance w15:val="hidden"/>
          <w:text w:multiLine="1"/>
        </w:sdtPr>
        <w:sdtEndPr/>
        <w:sdtContent>
          <w:r w:rsidR="004B5109" w:rsidRPr="004B5109">
            <w:br/>
          </w:r>
          <w:r w:rsidR="004B5109" w:rsidRPr="004B5109">
            <w:br/>
          </w:r>
        </w:sdtContent>
      </w:sdt>
      <w:r w:rsidR="004B5109" w:rsidRPr="004B5109">
        <w:rPr>
          <w:sz w:val="32"/>
          <w:szCs w:val="32"/>
        </w:rPr>
        <w:t>New Beer Fantasy League launches during Craft Beer Week</w:t>
      </w:r>
    </w:p>
    <w:p w14:paraId="1EA72CF4" w14:textId="7D6B7260" w:rsidR="00610E90" w:rsidRPr="00BB1DBB" w:rsidRDefault="00610E90" w:rsidP="00C95520">
      <w:pPr>
        <w:pStyle w:val="Subtitle"/>
        <w:jc w:val="left"/>
      </w:pPr>
    </w:p>
    <w:p w14:paraId="36211B8F" w14:textId="24F01923" w:rsidR="004B5109" w:rsidRDefault="004B5109" w:rsidP="004B5109">
      <w:r w:rsidRPr="004B5109">
        <w:rPr>
          <w:b/>
          <w:bCs/>
          <w:i/>
          <w:iCs/>
        </w:rPr>
        <w:t xml:space="preserve">Berkeley Heights NJ May 11 </w:t>
      </w:r>
      <w:proofErr w:type="gramStart"/>
      <w:r w:rsidRPr="004B5109">
        <w:rPr>
          <w:b/>
          <w:bCs/>
          <w:i/>
          <w:iCs/>
        </w:rPr>
        <w:t>2020</w:t>
      </w:r>
      <w:r>
        <w:t xml:space="preserve"> </w:t>
      </w:r>
      <w:r w:rsidR="00F333C1">
        <w:rPr>
          <w:b/>
          <w:bCs/>
        </w:rPr>
        <w:t xml:space="preserve"> </w:t>
      </w:r>
      <w:r w:rsidR="006F1CED" w:rsidRPr="003128FF">
        <w:rPr>
          <w:rStyle w:val="Strong"/>
        </w:rPr>
        <w:t>—</w:t>
      </w:r>
      <w:proofErr w:type="gramEnd"/>
      <w:r w:rsidR="00466633" w:rsidRPr="003128FF">
        <w:rPr>
          <w:rStyle w:val="Strong"/>
        </w:rPr>
        <w:t xml:space="preserve"> </w:t>
      </w:r>
      <w:r>
        <w:t xml:space="preserve">Fantasy sports are on hold and Craft Brew Pubs are closed but a new Craft beer League offers a new way to have fun during this time of social distancing. The Craft Beer league is similar to a sports fantasy league except players pick six craft beers to make up </w:t>
      </w:r>
      <w:r w:rsidR="00C95520">
        <w:t>their</w:t>
      </w:r>
      <w:r>
        <w:t xml:space="preserve"> team and </w:t>
      </w:r>
      <w:r w:rsidR="00C95520">
        <w:t xml:space="preserve">team </w:t>
      </w:r>
      <w:r>
        <w:t>points are based on the retail sales for t</w:t>
      </w:r>
      <w:r w:rsidR="00C95520">
        <w:t>hose beers</w:t>
      </w:r>
      <w:r>
        <w:t xml:space="preserve"> for the week. </w:t>
      </w:r>
      <w:r>
        <w:t xml:space="preserve"> </w:t>
      </w:r>
    </w:p>
    <w:p w14:paraId="009CA2C3" w14:textId="77777777" w:rsidR="004B5109" w:rsidRDefault="004B5109" w:rsidP="004B5109"/>
    <w:p w14:paraId="248EA41D" w14:textId="115C4AAB" w:rsidR="004B5109" w:rsidRDefault="004B5109" w:rsidP="004B5109">
      <w:r>
        <w:t xml:space="preserve">“Craft beer is fun and everchanging category with a community of </w:t>
      </w:r>
      <w:r w:rsidR="00BA6819">
        <w:t xml:space="preserve">local </w:t>
      </w:r>
      <w:r>
        <w:t>brewers and consumers.  We feel there is a great overlap between the popularity 32 million craft beer drinkers and the 40 million Fantasy sports fans that will make for a fun and exciting new League. Said Mike Marzano original creator of league.  “We have been prototyping different ideas for over a year and feel we have come up with a game that everyone will love to play. The League will consist of the 250 craft beer brands in the U.S.  with a plan to expand to include more beers and regional based leagues in the coming months.</w:t>
      </w:r>
      <w:r w:rsidR="00BA6819">
        <w:t>”</w:t>
      </w:r>
    </w:p>
    <w:p w14:paraId="5C5D881B" w14:textId="77777777" w:rsidR="004B5109" w:rsidRDefault="004B5109" w:rsidP="004B5109"/>
    <w:p w14:paraId="2DCDD1AE" w14:textId="1CA9342D" w:rsidR="00610E90" w:rsidRDefault="004B5109" w:rsidP="004B5109">
      <w:r>
        <w:t xml:space="preserve">Players can join the craft beer league for free through at </w:t>
      </w:r>
      <w:hyperlink r:id="rId7" w:history="1">
        <w:r w:rsidRPr="009A6992">
          <w:rPr>
            <w:rStyle w:val="Hyperlink"/>
          </w:rPr>
          <w:t>www.thecraftbeerleague.com</w:t>
        </w:r>
      </w:hyperlink>
      <w:r>
        <w:t xml:space="preserve">  and track their scores though a mobile app available for Apple and Android mobile devices.  “We believe this is will be a fun and entertaining game for fans of craft beer, fantasy leagues and anyone looking for a new game to play</w:t>
      </w:r>
      <w:r>
        <w:t>.</w:t>
      </w:r>
    </w:p>
    <w:p w14:paraId="4BF1CDE9" w14:textId="77777777" w:rsidR="00610E90" w:rsidRDefault="00AB7C19" w:rsidP="00E61D92">
      <w:pPr>
        <w:pStyle w:val="Heading1"/>
      </w:pPr>
      <w:sdt>
        <w:sdtPr>
          <w:alias w:val="Enter heading 1:"/>
          <w:tag w:val="Enter heading 1:"/>
          <w:id w:val="1243835220"/>
          <w:placeholder>
            <w:docPart w:val="A91B6E495F584D399BC6270D5C8EA939"/>
          </w:placeholder>
          <w:temporary/>
          <w:showingPlcHdr/>
          <w15:appearance w15:val="hidden"/>
        </w:sdtPr>
        <w:sdtEndPr/>
        <w:sdtContent>
          <w:r w:rsidR="00C316CF">
            <w:t>For more information, press only:</w:t>
          </w:r>
        </w:sdtContent>
      </w:sdt>
    </w:p>
    <w:p w14:paraId="16754B59" w14:textId="65F2B32C" w:rsidR="00A34713" w:rsidRDefault="00AB7C19" w:rsidP="00E61D92">
      <w:pPr>
        <w:pStyle w:val="ContactInfo"/>
      </w:pPr>
      <w:sdt>
        <w:sdtPr>
          <w:alias w:val="Enter PR contact name:"/>
          <w:tag w:val="Enter PR contact name:"/>
          <w:id w:val="894537821"/>
          <w:placeholder>
            <w:docPart w:val="C877201021D84E13AC4952CF8555710D"/>
          </w:placeholder>
          <w:temporary/>
          <w:showingPlcHdr/>
          <w15:appearance w15:val="hidden"/>
        </w:sdtPr>
        <w:sdtEndPr/>
        <w:sdtContent>
          <w:r w:rsidR="00A34713">
            <w:t>PR Contact Name</w:t>
          </w:r>
        </w:sdtContent>
      </w:sdt>
      <w:r w:rsidR="004B5109">
        <w:t>: Mike Marzano</w:t>
      </w:r>
    </w:p>
    <w:p w14:paraId="2CD857CC" w14:textId="392F7112" w:rsidR="00A34713" w:rsidRDefault="00AB7C19" w:rsidP="00E61D92">
      <w:pPr>
        <w:pStyle w:val="ContactInfo"/>
      </w:pPr>
      <w:sdt>
        <w:sdtPr>
          <w:alias w:val="Enter phone number:"/>
          <w:tag w:val="Enter phone number:"/>
          <w:id w:val="894537848"/>
          <w:placeholder>
            <w:docPart w:val="1EC3A68C93794BF78B790BEEFC16B974"/>
          </w:placeholder>
          <w:temporary/>
          <w:showingPlcHdr/>
          <w15:appearance w15:val="hidden"/>
        </w:sdtPr>
        <w:sdtEndPr/>
        <w:sdtContent>
          <w:r w:rsidR="00B81A98">
            <w:t>P</w:t>
          </w:r>
          <w:r w:rsidR="00A34713">
            <w:t>hone number</w:t>
          </w:r>
        </w:sdtContent>
      </w:sdt>
      <w:r w:rsidR="004B5109">
        <w:t>: 908 230 3234</w:t>
      </w:r>
    </w:p>
    <w:p w14:paraId="02ACE503" w14:textId="5DB6CECE" w:rsidR="00610E90" w:rsidRDefault="004B5109" w:rsidP="00E61D92">
      <w:pPr>
        <w:pStyle w:val="ContactInfo"/>
      </w:pPr>
      <w:r>
        <w:t xml:space="preserve"> </w:t>
      </w:r>
    </w:p>
    <w:p w14:paraId="3DDA4489" w14:textId="77777777" w:rsidR="00610E90" w:rsidRDefault="00AB7C19" w:rsidP="00E61D92">
      <w:pPr>
        <w:pStyle w:val="Heading1"/>
      </w:pPr>
      <w:sdt>
        <w:sdtPr>
          <w:alias w:val="Enter heading 1:"/>
          <w:tag w:val="Enter heading 1:"/>
          <w:id w:val="-1536888461"/>
          <w:placeholder>
            <w:docPart w:val="3E0544968AD4429D886E12C865652169"/>
          </w:placeholder>
          <w:temporary/>
          <w:showingPlcHdr/>
          <w15:appearance w15:val="hidden"/>
        </w:sdtPr>
        <w:sdtEndPr/>
        <w:sdtContent>
          <w:r w:rsidR="00C316CF">
            <w:t>For more information on</w:t>
          </w:r>
        </w:sdtContent>
      </w:sdt>
      <w:r w:rsidR="00A75554">
        <w:t xml:space="preserve"> </w:t>
      </w:r>
      <w:sdt>
        <w:sdtPr>
          <w:alias w:val="Product:"/>
          <w:tag w:val="Product:"/>
          <w:id w:val="-1669556837"/>
          <w:placeholder>
            <w:docPart w:val="748DA00EFD524C67881F92275CF62CCE"/>
          </w:placeholder>
          <w:showingPlcHdr/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EndPr/>
        <w:sdtContent>
          <w:r w:rsidR="0056314D">
            <w:t>Product</w:t>
          </w:r>
        </w:sdtContent>
      </w:sdt>
      <w:r w:rsidR="006F1CED">
        <w:t>:</w:t>
      </w:r>
    </w:p>
    <w:p w14:paraId="79840832" w14:textId="211247B1" w:rsidR="006F1CED" w:rsidRDefault="00AB7C19" w:rsidP="00E61D92">
      <w:pPr>
        <w:pStyle w:val="ContactInfo"/>
      </w:pPr>
      <w:sdt>
        <w:sdtPr>
          <w:alias w:val="Enter website:"/>
          <w:tag w:val="Enter website:"/>
          <w:id w:val="894537903"/>
          <w:placeholder>
            <w:docPart w:val="3BF4B4E3B7064DA98B6E2E9AA364B98C"/>
          </w:placeholder>
          <w:temporary/>
          <w:showingPlcHdr/>
          <w15:appearance w15:val="hidden"/>
        </w:sdtPr>
        <w:sdtEndPr/>
        <w:sdtContent>
          <w:r w:rsidR="00B81A98">
            <w:t>W</w:t>
          </w:r>
          <w:r w:rsidR="00A34713">
            <w:t>ebsite</w:t>
          </w:r>
        </w:sdtContent>
      </w:sdt>
      <w:r w:rsidR="004B5109">
        <w:t xml:space="preserve">  </w:t>
      </w:r>
      <w:hyperlink r:id="rId8" w:history="1">
        <w:r w:rsidR="00BA6819" w:rsidRPr="000728CB">
          <w:rPr>
            <w:rStyle w:val="Hyperlink"/>
          </w:rPr>
          <w:t>www.thecraftbeerleague.com</w:t>
        </w:r>
      </w:hyperlink>
    </w:p>
    <w:p w14:paraId="251E10D7" w14:textId="77777777" w:rsidR="00BA6819" w:rsidRDefault="00BA6819" w:rsidP="00E61D92">
      <w:pPr>
        <w:pStyle w:val="ContactInfo"/>
      </w:pPr>
    </w:p>
    <w:sectPr w:rsidR="00BA6819" w:rsidSect="003128FF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83B7F" w14:textId="77777777" w:rsidR="00AB7C19" w:rsidRDefault="00AB7C19" w:rsidP="00047416">
      <w:pPr>
        <w:spacing w:line="240" w:lineRule="auto"/>
      </w:pPr>
      <w:r>
        <w:separator/>
      </w:r>
    </w:p>
  </w:endnote>
  <w:endnote w:type="continuationSeparator" w:id="0">
    <w:p w14:paraId="640340B2" w14:textId="77777777" w:rsidR="00AB7C19" w:rsidRDefault="00AB7C19" w:rsidP="000474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9301474"/>
      <w:docPartObj>
        <w:docPartGallery w:val="Page Numbers (Bottom of Page)"/>
        <w:docPartUnique/>
      </w:docPartObj>
    </w:sdtPr>
    <w:sdtEndPr/>
    <w:sdtContent>
      <w:p w14:paraId="3C36207B" w14:textId="77777777" w:rsidR="003128FF" w:rsidRPr="003128FF" w:rsidRDefault="003128FF" w:rsidP="003128FF">
        <w:pPr>
          <w:pStyle w:val="Footer"/>
        </w:pPr>
        <w:r w:rsidRPr="003128FF">
          <w:fldChar w:fldCharType="begin"/>
        </w:r>
        <w:r w:rsidRPr="003128FF">
          <w:instrText xml:space="preserve"> PAGE   \* MERGEFORMAT </w:instrText>
        </w:r>
        <w:r w:rsidRPr="003128FF">
          <w:fldChar w:fldCharType="separate"/>
        </w:r>
        <w:r w:rsidR="00845394">
          <w:rPr>
            <w:noProof/>
          </w:rPr>
          <w:t>2</w:t>
        </w:r>
        <w:r w:rsidRPr="003128FF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BC310" w14:textId="77777777" w:rsidR="00AB7C19" w:rsidRDefault="00AB7C19" w:rsidP="00047416">
      <w:pPr>
        <w:spacing w:line="240" w:lineRule="auto"/>
      </w:pPr>
      <w:r>
        <w:separator/>
      </w:r>
    </w:p>
  </w:footnote>
  <w:footnote w:type="continuationSeparator" w:id="0">
    <w:p w14:paraId="5E2270B9" w14:textId="77777777" w:rsidR="00AB7C19" w:rsidRDefault="00AB7C19" w:rsidP="0004741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D820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161C1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A6CC9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5E6B2C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68C94D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FA04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A2D12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3400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881C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C8B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IwMTQ0MDcxMzO1sLRQ0lEKTi0uzszPAykwrAUAVhmACCwAAAA="/>
  </w:docVars>
  <w:rsids>
    <w:rsidRoot w:val="004B5109"/>
    <w:rsid w:val="0001341C"/>
    <w:rsid w:val="00047416"/>
    <w:rsid w:val="0009780C"/>
    <w:rsid w:val="00124EDE"/>
    <w:rsid w:val="0014130B"/>
    <w:rsid w:val="00297CDC"/>
    <w:rsid w:val="002C73AF"/>
    <w:rsid w:val="002D3815"/>
    <w:rsid w:val="002E0E08"/>
    <w:rsid w:val="003128FF"/>
    <w:rsid w:val="003605EA"/>
    <w:rsid w:val="00466633"/>
    <w:rsid w:val="0047227B"/>
    <w:rsid w:val="004B5109"/>
    <w:rsid w:val="00510C35"/>
    <w:rsid w:val="005241D8"/>
    <w:rsid w:val="0056314D"/>
    <w:rsid w:val="00597E03"/>
    <w:rsid w:val="00610E90"/>
    <w:rsid w:val="006709A2"/>
    <w:rsid w:val="006C1AD5"/>
    <w:rsid w:val="006C2F91"/>
    <w:rsid w:val="006F1CED"/>
    <w:rsid w:val="00754484"/>
    <w:rsid w:val="007812C5"/>
    <w:rsid w:val="007B7FE4"/>
    <w:rsid w:val="007F5CA0"/>
    <w:rsid w:val="00845394"/>
    <w:rsid w:val="00855FB5"/>
    <w:rsid w:val="00867E58"/>
    <w:rsid w:val="008A5C11"/>
    <w:rsid w:val="008C3155"/>
    <w:rsid w:val="008C6184"/>
    <w:rsid w:val="00A058ED"/>
    <w:rsid w:val="00A131F1"/>
    <w:rsid w:val="00A34218"/>
    <w:rsid w:val="00A34713"/>
    <w:rsid w:val="00A66D3D"/>
    <w:rsid w:val="00A75554"/>
    <w:rsid w:val="00AB7C19"/>
    <w:rsid w:val="00B14518"/>
    <w:rsid w:val="00B81A98"/>
    <w:rsid w:val="00BA6819"/>
    <w:rsid w:val="00BB1DBB"/>
    <w:rsid w:val="00BF449E"/>
    <w:rsid w:val="00C316CF"/>
    <w:rsid w:val="00C322B7"/>
    <w:rsid w:val="00C34FB4"/>
    <w:rsid w:val="00C62888"/>
    <w:rsid w:val="00C95520"/>
    <w:rsid w:val="00CC6553"/>
    <w:rsid w:val="00D30F4F"/>
    <w:rsid w:val="00D64194"/>
    <w:rsid w:val="00D76297"/>
    <w:rsid w:val="00E24ED8"/>
    <w:rsid w:val="00E441F2"/>
    <w:rsid w:val="00E61D92"/>
    <w:rsid w:val="00E75738"/>
    <w:rsid w:val="00F11892"/>
    <w:rsid w:val="00F333C1"/>
    <w:rsid w:val="00F93F56"/>
    <w:rsid w:val="00FB5724"/>
    <w:rsid w:val="00FC0F63"/>
    <w:rsid w:val="00FC7FAB"/>
    <w:rsid w:val="00FD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248CDB"/>
  <w15:docId w15:val="{EA4668B9-F9C9-4F5D-BB73-77A27292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FF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6C2F91"/>
    <w:pPr>
      <w:ind w:firstLine="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8FF"/>
    <w:pPr>
      <w:keepNext/>
      <w:keepLines/>
      <w:spacing w:before="40"/>
      <w:ind w:firstLine="0"/>
      <w:outlineLvl w:val="1"/>
    </w:pPr>
    <w:rPr>
      <w:rFonts w:asciiTheme="majorHAnsi" w:eastAsiaTheme="majorEastAsia" w:hAnsiTheme="majorHAnsi" w:cstheme="majorBidi"/>
      <w:b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8FF"/>
    <w:pPr>
      <w:keepNext/>
      <w:keepLines/>
      <w:spacing w:before="40"/>
      <w:ind w:firstLine="0"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8FF"/>
    <w:pPr>
      <w:keepNext/>
      <w:keepLines/>
      <w:spacing w:before="40"/>
      <w:ind w:firstLine="0"/>
      <w:outlineLvl w:val="3"/>
    </w:pPr>
    <w:rPr>
      <w:rFonts w:asciiTheme="majorHAnsi" w:eastAsiaTheme="majorEastAsia" w:hAnsiTheme="majorHAnsi" w:cstheme="majorBidi"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8FF"/>
    <w:pPr>
      <w:keepNext/>
      <w:keepLines/>
      <w:spacing w:before="40"/>
      <w:ind w:firstLine="0"/>
      <w:outlineLvl w:val="4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8FF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b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8FF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Cs/>
      <w:caps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8FF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8FF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rsid w:val="003128FF"/>
    <w:pPr>
      <w:spacing w:before="360"/>
      <w:ind w:firstLine="0"/>
      <w:contextualSpacing/>
      <w:jc w:val="center"/>
    </w:pPr>
    <w:rPr>
      <w:rFonts w:asciiTheme="majorHAnsi" w:hAnsiTheme="majorHAnsi"/>
      <w:b/>
      <w:bCs/>
      <w:sz w:val="28"/>
    </w:rPr>
  </w:style>
  <w:style w:type="character" w:customStyle="1" w:styleId="TitleChar">
    <w:name w:val="Title Char"/>
    <w:basedOn w:val="DefaultParagraphFont"/>
    <w:link w:val="Title"/>
    <w:uiPriority w:val="2"/>
    <w:rsid w:val="003128FF"/>
    <w:rPr>
      <w:rFonts w:asciiTheme="majorHAnsi" w:hAnsiTheme="majorHAnsi"/>
      <w:b/>
      <w:bCs/>
      <w:sz w:val="28"/>
    </w:rPr>
  </w:style>
  <w:style w:type="paragraph" w:styleId="Date">
    <w:name w:val="Date"/>
    <w:basedOn w:val="Normal"/>
    <w:link w:val="DateChar"/>
    <w:uiPriority w:val="1"/>
    <w:qFormat/>
    <w:rsid w:val="00BB1DBB"/>
    <w:pPr>
      <w:spacing w:line="276" w:lineRule="auto"/>
      <w:jc w:val="right"/>
    </w:pPr>
    <w:rPr>
      <w:b/>
      <w:bCs/>
    </w:rPr>
  </w:style>
  <w:style w:type="character" w:customStyle="1" w:styleId="DateChar">
    <w:name w:val="Date Char"/>
    <w:basedOn w:val="DefaultParagraphFont"/>
    <w:link w:val="Date"/>
    <w:uiPriority w:val="1"/>
    <w:rsid w:val="00047416"/>
    <w:rPr>
      <w:b/>
      <w:bCs/>
      <w:sz w:val="24"/>
    </w:rPr>
  </w:style>
  <w:style w:type="paragraph" w:styleId="Subtitle">
    <w:name w:val="Subtitle"/>
    <w:basedOn w:val="Normal"/>
    <w:link w:val="SubtitleChar"/>
    <w:uiPriority w:val="3"/>
    <w:qFormat/>
    <w:rsid w:val="003128FF"/>
    <w:pPr>
      <w:spacing w:after="120"/>
      <w:ind w:firstLine="0"/>
      <w:contextualSpacing/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3"/>
    <w:rsid w:val="003128FF"/>
    <w:rPr>
      <w:i/>
      <w:iC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C2F91"/>
    <w:rPr>
      <w:b/>
      <w:bCs/>
      <w:sz w:val="24"/>
    </w:rPr>
  </w:style>
  <w:style w:type="character" w:styleId="PlaceholderText">
    <w:name w:val="Placeholder Text"/>
    <w:basedOn w:val="DefaultParagraphFont"/>
    <w:uiPriority w:val="99"/>
    <w:semiHidden/>
    <w:rsid w:val="00124EDE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DBB"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DBB"/>
    <w:rPr>
      <w:rFonts w:ascii="Tahoma" w:hAnsi="Tahoma" w:cs="Tahoma"/>
      <w:szCs w:val="16"/>
    </w:rPr>
  </w:style>
  <w:style w:type="character" w:styleId="Strong">
    <w:name w:val="Strong"/>
    <w:basedOn w:val="DefaultParagraphFont"/>
    <w:uiPriority w:val="4"/>
    <w:unhideWhenUsed/>
    <w:qFormat/>
    <w:rsid w:val="00E61D92"/>
    <w:rPr>
      <w:b/>
      <w:bCs/>
      <w:i/>
    </w:rPr>
  </w:style>
  <w:style w:type="paragraph" w:customStyle="1" w:styleId="ContactInfo">
    <w:name w:val="Contact Info"/>
    <w:basedOn w:val="Normal"/>
    <w:uiPriority w:val="11"/>
    <w:qFormat/>
    <w:rsid w:val="00E61D92"/>
    <w:pPr>
      <w:spacing w:after="240" w:line="276" w:lineRule="auto"/>
      <w:contextualSpacing/>
    </w:pPr>
  </w:style>
  <w:style w:type="paragraph" w:customStyle="1" w:styleId="SmallPrint">
    <w:name w:val="Small Print"/>
    <w:basedOn w:val="Normal"/>
    <w:uiPriority w:val="10"/>
    <w:qFormat/>
    <w:rsid w:val="002D3815"/>
    <w:pPr>
      <w:spacing w:line="432" w:lineRule="auto"/>
    </w:pPr>
    <w:rPr>
      <w:sz w:val="22"/>
    </w:rPr>
  </w:style>
  <w:style w:type="paragraph" w:styleId="Bibliography">
    <w:name w:val="Bibliography"/>
    <w:basedOn w:val="Normal"/>
    <w:next w:val="Normal"/>
    <w:uiPriority w:val="37"/>
    <w:semiHidden/>
    <w:unhideWhenUsed/>
    <w:rsid w:val="006C2F91"/>
  </w:style>
  <w:style w:type="paragraph" w:styleId="BlockText">
    <w:name w:val="Block Text"/>
    <w:basedOn w:val="Normal"/>
    <w:uiPriority w:val="99"/>
    <w:semiHidden/>
    <w:unhideWhenUsed/>
    <w:rsid w:val="00124EDE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C2F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2F91"/>
  </w:style>
  <w:style w:type="paragraph" w:styleId="BodyText2">
    <w:name w:val="Body Text 2"/>
    <w:basedOn w:val="Normal"/>
    <w:link w:val="BodyText2Char"/>
    <w:uiPriority w:val="99"/>
    <w:semiHidden/>
    <w:unhideWhenUsed/>
    <w:rsid w:val="006C2F91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C2F91"/>
  </w:style>
  <w:style w:type="paragraph" w:styleId="BodyText3">
    <w:name w:val="Body Text 3"/>
    <w:basedOn w:val="Normal"/>
    <w:link w:val="BodyText3Char"/>
    <w:uiPriority w:val="99"/>
    <w:semiHidden/>
    <w:unhideWhenUsed/>
    <w:rsid w:val="006C2F91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C2F91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C2F9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C2F9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2F9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2F9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C2F9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C2F9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C2F91"/>
    <w:pPr>
      <w:spacing w:after="120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C2F9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C2F91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C2F91"/>
    <w:rPr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2F91"/>
    <w:pPr>
      <w:spacing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C2F9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C2F91"/>
  </w:style>
  <w:style w:type="table" w:styleId="ColorfulGrid">
    <w:name w:val="Colorful Grid"/>
    <w:basedOn w:val="TableNormal"/>
    <w:uiPriority w:val="73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C2F9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F9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F91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F91"/>
    <w:rPr>
      <w:b/>
      <w:bCs/>
      <w:sz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F91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C2F91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C2F91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C2F9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C2F91"/>
  </w:style>
  <w:style w:type="character" w:styleId="EndnoteReference">
    <w:name w:val="endnote reference"/>
    <w:basedOn w:val="DefaultParagraphFont"/>
    <w:uiPriority w:val="99"/>
    <w:semiHidden/>
    <w:unhideWhenUsed/>
    <w:rsid w:val="006C2F9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C2F91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C2F91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C2F9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C2F91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128FF"/>
    <w:pPr>
      <w:spacing w:line="240" w:lineRule="auto"/>
      <w:ind w:firstLine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3128FF"/>
    <w:rPr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6C2F9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2F91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2F91"/>
    <w:rPr>
      <w:szCs w:val="20"/>
    </w:rPr>
  </w:style>
  <w:style w:type="table" w:styleId="GridTable1Light">
    <w:name w:val="Grid Table 1 Light"/>
    <w:basedOn w:val="TableNormal"/>
    <w:uiPriority w:val="46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C2F91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C2F91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C2F91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C2F91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C2F91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C2F91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C2F91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C2F91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C2F91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C2F91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C2F91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C2F91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47416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416"/>
    <w:rPr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8FF"/>
    <w:rPr>
      <w:rFonts w:asciiTheme="majorHAnsi" w:eastAsiaTheme="majorEastAsia" w:hAnsiTheme="majorHAnsi" w:cstheme="majorBidi"/>
      <w:b/>
      <w:i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8FF"/>
    <w:rPr>
      <w:rFonts w:asciiTheme="majorHAnsi" w:eastAsiaTheme="majorEastAsia" w:hAnsiTheme="majorHAnsi" w:cstheme="majorBidi"/>
      <w:cap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8FF"/>
    <w:rPr>
      <w:rFonts w:asciiTheme="majorHAnsi" w:eastAsiaTheme="majorEastAsia" w:hAnsiTheme="majorHAnsi" w:cstheme="majorBidi"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8FF"/>
    <w:rPr>
      <w:rFonts w:asciiTheme="majorHAnsi" w:eastAsiaTheme="majorEastAsia" w:hAnsiTheme="majorHAnsi" w:cstheme="majorBidi"/>
      <w:i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8FF"/>
    <w:rPr>
      <w:rFonts w:asciiTheme="majorHAnsi" w:eastAsiaTheme="majorEastAsia" w:hAnsiTheme="majorHAnsi" w:cstheme="majorBidi"/>
      <w:b/>
      <w:color w:val="365F91" w:themeColor="accent1" w:themeShade="B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8FF"/>
    <w:rPr>
      <w:rFonts w:asciiTheme="majorHAnsi" w:eastAsiaTheme="majorEastAsia" w:hAnsiTheme="majorHAnsi" w:cstheme="majorBidi"/>
      <w:iCs/>
      <w:caps/>
      <w:color w:val="365F91" w:themeColor="accent1" w:themeShade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8FF"/>
    <w:rPr>
      <w:rFonts w:asciiTheme="majorHAnsi" w:eastAsiaTheme="majorEastAsia" w:hAnsiTheme="majorHAnsi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8FF"/>
    <w:rPr>
      <w:rFonts w:asciiTheme="majorHAnsi" w:eastAsiaTheme="majorEastAsia" w:hAnsiTheme="majorHAnsi" w:cstheme="majorBidi"/>
      <w:i/>
      <w:iCs/>
      <w:color w:val="272727" w:themeColor="text1" w:themeTint="D8"/>
      <w:sz w:val="24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C2F91"/>
  </w:style>
  <w:style w:type="paragraph" w:styleId="HTMLAddress">
    <w:name w:val="HTML Address"/>
    <w:basedOn w:val="Normal"/>
    <w:link w:val="HTMLAddressChar"/>
    <w:uiPriority w:val="99"/>
    <w:semiHidden/>
    <w:unhideWhenUsed/>
    <w:rsid w:val="006C2F9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C2F9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C2F9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C2F9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C2F9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C2F9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2F91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2F91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C2F9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C2F9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C2F91"/>
    <w:rPr>
      <w:i/>
      <w:iCs/>
    </w:rPr>
  </w:style>
  <w:style w:type="character" w:styleId="Hyperlink">
    <w:name w:val="Hyperlink"/>
    <w:basedOn w:val="DefaultParagraphFont"/>
    <w:uiPriority w:val="99"/>
    <w:unhideWhenUsed/>
    <w:rsid w:val="006C2F91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2F91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2F91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2F91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2F91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2F91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2F91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2F91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2F91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2F91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C2F91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C2F9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C2F91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C2F91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C2F91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C2F91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C2F91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C2F91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C2F91"/>
  </w:style>
  <w:style w:type="paragraph" w:styleId="List">
    <w:name w:val="List"/>
    <w:basedOn w:val="Normal"/>
    <w:uiPriority w:val="99"/>
    <w:semiHidden/>
    <w:unhideWhenUsed/>
    <w:rsid w:val="006C2F9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C2F9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C2F9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C2F9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C2F9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C2F9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C2F9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C2F9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C2F9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C2F9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C2F9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C2F9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C2F9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C2F9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C2F9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C2F9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C2F9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C2F9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C2F9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C2F91"/>
    <w:pPr>
      <w:numPr>
        <w:numId w:val="10"/>
      </w:numPr>
      <w:contextualSpacing/>
    </w:pPr>
  </w:style>
  <w:style w:type="table" w:styleId="ListTable1Light">
    <w:name w:val="List Table 1 Light"/>
    <w:basedOn w:val="TableNormal"/>
    <w:uiPriority w:val="46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C2F9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C2F91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C2F91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C2F91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C2F91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C2F91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C2F91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C2F91"/>
    <w:pPr>
      <w:spacing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C2F91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C2F91"/>
    <w:pPr>
      <w:spacing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C2F91"/>
    <w:pPr>
      <w:spacing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C2F91"/>
    <w:pPr>
      <w:spacing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C2F91"/>
    <w:pPr>
      <w:spacing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C2F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C2F91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C2F9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C2F9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C2F9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C2F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C2F9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6C2F9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6C2F91"/>
    <w:rPr>
      <w:rFonts w:ascii="Times New Roman" w:hAnsi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6C2F9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C2F9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C2F91"/>
  </w:style>
  <w:style w:type="character" w:styleId="PageNumber">
    <w:name w:val="page number"/>
    <w:basedOn w:val="DefaultParagraphFont"/>
    <w:uiPriority w:val="99"/>
    <w:semiHidden/>
    <w:unhideWhenUsed/>
    <w:rsid w:val="006C2F91"/>
  </w:style>
  <w:style w:type="table" w:styleId="PlainTable1">
    <w:name w:val="Plain Table 1"/>
    <w:basedOn w:val="TableNormal"/>
    <w:uiPriority w:val="41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2F9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C2F9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C2F91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2F91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C2F9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C2F91"/>
  </w:style>
  <w:style w:type="paragraph" w:styleId="Signature">
    <w:name w:val="Signature"/>
    <w:basedOn w:val="Normal"/>
    <w:link w:val="SignatureChar"/>
    <w:uiPriority w:val="99"/>
    <w:semiHidden/>
    <w:unhideWhenUsed/>
    <w:rsid w:val="006C2F9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C2F91"/>
  </w:style>
  <w:style w:type="table" w:styleId="Table3Deffects1">
    <w:name w:val="Table 3D effects 1"/>
    <w:basedOn w:val="TableNormal"/>
    <w:uiPriority w:val="99"/>
    <w:semiHidden/>
    <w:unhideWhenUsed/>
    <w:rsid w:val="006C2F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C2F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C2F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C2F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C2F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C2F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C2F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C2F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C2F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C2F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C2F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C2F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C2F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C2F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C2F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C2F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C2F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C2F9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C2F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C2F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C2F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C2F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C2F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C2F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C2F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C2F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C2F9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C2F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C2F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C2F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C2F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C2F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C2F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C2F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C2F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C2F91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C2F91"/>
  </w:style>
  <w:style w:type="table" w:styleId="TableProfessional">
    <w:name w:val="Table Professional"/>
    <w:basedOn w:val="TableNormal"/>
    <w:uiPriority w:val="99"/>
    <w:semiHidden/>
    <w:unhideWhenUsed/>
    <w:rsid w:val="006C2F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C2F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C2F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C2F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C2F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C2F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C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C2F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C2F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C2F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C2F91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C2F9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C2F9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C2F9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C2F9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C2F9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C2F9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C2F9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C2F9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C2F9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7FE4"/>
    <w:pPr>
      <w:keepNext/>
      <w:keepLines/>
      <w:outlineLvl w:val="9"/>
    </w:pPr>
    <w:rPr>
      <w:rFonts w:eastAsiaTheme="majorEastAsia" w:cstheme="majorBidi"/>
      <w:bCs w:val="0"/>
      <w:szCs w:val="32"/>
    </w:rPr>
  </w:style>
  <w:style w:type="character" w:styleId="SubtleReference">
    <w:name w:val="Subtle Reference"/>
    <w:basedOn w:val="DefaultParagraphFont"/>
    <w:uiPriority w:val="5"/>
    <w:qFormat/>
    <w:rsid w:val="002D3815"/>
    <w:rPr>
      <w:caps w:val="0"/>
      <w:smallCap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24EDE"/>
    <w:rPr>
      <w:i/>
      <w:iCs/>
      <w:color w:val="244061" w:themeColor="accent1" w:themeShade="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124EDE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24EDE"/>
    <w:rPr>
      <w:i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24E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24EDE"/>
    <w:rPr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24EDE"/>
    <w:rPr>
      <w:b/>
      <w:bCs/>
      <w:smallCaps/>
      <w:color w:val="365F91" w:themeColor="accent1" w:themeShade="BF"/>
      <w:spacing w:val="5"/>
    </w:rPr>
  </w:style>
  <w:style w:type="paragraph" w:customStyle="1" w:styleId="Reference">
    <w:name w:val="Reference"/>
    <w:basedOn w:val="Normal"/>
    <w:uiPriority w:val="9"/>
    <w:qFormat/>
    <w:rsid w:val="003128FF"/>
    <w:pPr>
      <w:jc w:val="center"/>
    </w:pPr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A6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craftbeerleagu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hecraftbeerleague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eb\AppData\Roaming\Microsoft\Templates\Press%20release%20with%20product%20announce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4332C1AD65E4EDCB4B2DD4D0497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278DE-2003-4762-A73C-5839220D3D9D}"/>
      </w:docPartPr>
      <w:docPartBody>
        <w:p w:rsidR="00000000" w:rsidRDefault="00D40474">
          <w:pPr>
            <w:pStyle w:val="74332C1AD65E4EDCB4B2DD4D0497154E"/>
          </w:pPr>
          <w:r w:rsidRPr="00BB1DBB">
            <w:t>For Release</w:t>
          </w:r>
        </w:p>
      </w:docPartBody>
    </w:docPart>
    <w:docPart>
      <w:docPartPr>
        <w:name w:val="A034866049C64BDAA54703845445D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84AB9-BAE9-4398-AE73-A6F305117E20}"/>
      </w:docPartPr>
      <w:docPartBody>
        <w:p w:rsidR="00000000" w:rsidRDefault="00D40474">
          <w:pPr>
            <w:pStyle w:val="A034866049C64BDAA54703845445D465"/>
          </w:pPr>
          <w:r>
            <w:t>Time</w:t>
          </w:r>
        </w:p>
      </w:docPartBody>
    </w:docPart>
    <w:docPart>
      <w:docPartPr>
        <w:name w:val="BB5C5CB290914A07A160AB5F8817E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58FA3-76C9-41BF-A991-8A5E4AF590F5}"/>
      </w:docPartPr>
      <w:docPartBody>
        <w:p w:rsidR="00000000" w:rsidRDefault="00D40474">
          <w:pPr>
            <w:pStyle w:val="BB5C5CB290914A07A160AB5F8817E8B3"/>
          </w:pPr>
          <w:r>
            <w:t>Date</w:t>
          </w:r>
        </w:p>
      </w:docPartBody>
    </w:docPart>
    <w:docPart>
      <w:docPartPr>
        <w:name w:val="A91B6E495F584D399BC6270D5C8EA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B71E4-B53D-4E79-B279-AB94D532C590}"/>
      </w:docPartPr>
      <w:docPartBody>
        <w:p w:rsidR="00000000" w:rsidRDefault="00D40474">
          <w:pPr>
            <w:pStyle w:val="A91B6E495F584D399BC6270D5C8EA939"/>
          </w:pPr>
          <w:r>
            <w:t>For more information, press only:</w:t>
          </w:r>
        </w:p>
      </w:docPartBody>
    </w:docPart>
    <w:docPart>
      <w:docPartPr>
        <w:name w:val="C877201021D84E13AC4952CF85557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160BF-46C5-40B6-8C6D-D310958996DB}"/>
      </w:docPartPr>
      <w:docPartBody>
        <w:p w:rsidR="00000000" w:rsidRDefault="00D40474">
          <w:pPr>
            <w:pStyle w:val="C877201021D84E13AC4952CF8555710D"/>
          </w:pPr>
          <w:r>
            <w:t>PR Contact Name</w:t>
          </w:r>
        </w:p>
      </w:docPartBody>
    </w:docPart>
    <w:docPart>
      <w:docPartPr>
        <w:name w:val="1EC3A68C93794BF78B790BEEFC16B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F846B-3CB8-4316-869B-0E3A2A9CF761}"/>
      </w:docPartPr>
      <w:docPartBody>
        <w:p w:rsidR="00000000" w:rsidRDefault="00D40474">
          <w:pPr>
            <w:pStyle w:val="1EC3A68C93794BF78B790BEEFC16B974"/>
          </w:pPr>
          <w:r>
            <w:t>Phone number</w:t>
          </w:r>
        </w:p>
      </w:docPartBody>
    </w:docPart>
    <w:docPart>
      <w:docPartPr>
        <w:name w:val="3E0544968AD4429D886E12C865652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8F14C-EBF0-45DE-9821-8D9CCC33B685}"/>
      </w:docPartPr>
      <w:docPartBody>
        <w:p w:rsidR="00000000" w:rsidRDefault="00D40474">
          <w:pPr>
            <w:pStyle w:val="3E0544968AD4429D886E12C865652169"/>
          </w:pPr>
          <w:r>
            <w:t>For more information on</w:t>
          </w:r>
        </w:p>
      </w:docPartBody>
    </w:docPart>
    <w:docPart>
      <w:docPartPr>
        <w:name w:val="748DA00EFD524C67881F92275CF62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E5D51-9835-4D7D-A98A-664180A9FD71}"/>
      </w:docPartPr>
      <w:docPartBody>
        <w:p w:rsidR="00000000" w:rsidRDefault="00D40474">
          <w:pPr>
            <w:pStyle w:val="748DA00EFD524C67881F92275CF62CCE"/>
          </w:pPr>
          <w:r>
            <w:t>Product</w:t>
          </w:r>
        </w:p>
      </w:docPartBody>
    </w:docPart>
    <w:docPart>
      <w:docPartPr>
        <w:name w:val="3BF4B4E3B7064DA98B6E2E9AA364B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FEFC2-4C7A-4741-AE7C-6C7A1CCCF8F0}"/>
      </w:docPartPr>
      <w:docPartBody>
        <w:p w:rsidR="00000000" w:rsidRDefault="00D40474">
          <w:pPr>
            <w:pStyle w:val="3BF4B4E3B7064DA98B6E2E9AA364B98C"/>
          </w:pPr>
          <w:r>
            <w:t>Website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74"/>
    <w:rsid w:val="00D4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5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4332C1AD65E4EDCB4B2DD4D0497154E">
    <w:name w:val="74332C1AD65E4EDCB4B2DD4D0497154E"/>
  </w:style>
  <w:style w:type="paragraph" w:customStyle="1" w:styleId="A034866049C64BDAA54703845445D465">
    <w:name w:val="A034866049C64BDAA54703845445D465"/>
  </w:style>
  <w:style w:type="paragraph" w:customStyle="1" w:styleId="BB5C5CB290914A07A160AB5F8817E8B3">
    <w:name w:val="BB5C5CB290914A07A160AB5F8817E8B3"/>
  </w:style>
  <w:style w:type="paragraph" w:customStyle="1" w:styleId="1BCCAF93CC7C4E7688BCFB870CBA933E">
    <w:name w:val="1BCCAF93CC7C4E7688BCFB870CBA933E"/>
  </w:style>
  <w:style w:type="paragraph" w:customStyle="1" w:styleId="8C31807F7B734B1C885F919956334BBA">
    <w:name w:val="8C31807F7B734B1C885F919956334BBA"/>
  </w:style>
  <w:style w:type="paragraph" w:customStyle="1" w:styleId="EBDA67FD6E1245939CDF83A49E91456D">
    <w:name w:val="EBDA67FD6E1245939CDF83A49E91456D"/>
  </w:style>
  <w:style w:type="paragraph" w:customStyle="1" w:styleId="3490FE117E4A4018A1474C5DD26FBF7E">
    <w:name w:val="3490FE117E4A4018A1474C5DD26FBF7E"/>
  </w:style>
  <w:style w:type="character" w:styleId="Strong">
    <w:name w:val="Strong"/>
    <w:basedOn w:val="DefaultParagraphFont"/>
    <w:uiPriority w:val="4"/>
    <w:unhideWhenUsed/>
    <w:qFormat/>
    <w:rPr>
      <w:b/>
      <w:bCs/>
      <w:i/>
    </w:rPr>
  </w:style>
  <w:style w:type="paragraph" w:customStyle="1" w:styleId="92B02EF47DCC4037A7797B9DEFF1A6BE">
    <w:name w:val="92B02EF47DCC4037A7797B9DEFF1A6BE"/>
  </w:style>
  <w:style w:type="paragraph" w:customStyle="1" w:styleId="0180D766907046A88E1AACCA8897259F">
    <w:name w:val="0180D766907046A88E1AACCA8897259F"/>
  </w:style>
  <w:style w:type="paragraph" w:customStyle="1" w:styleId="15550E434E8A41C4B4751076E74BB20C">
    <w:name w:val="15550E434E8A41C4B4751076E74BB20C"/>
  </w:style>
  <w:style w:type="paragraph" w:customStyle="1" w:styleId="8C7E5F2CE238411D954B5331D8E70A3A">
    <w:name w:val="8C7E5F2CE238411D954B5331D8E70A3A"/>
  </w:style>
  <w:style w:type="paragraph" w:customStyle="1" w:styleId="D768E0B139FD4698BE502819A6695289">
    <w:name w:val="D768E0B139FD4698BE502819A6695289"/>
  </w:style>
  <w:style w:type="paragraph" w:customStyle="1" w:styleId="B79DF86DB8AC4AC183FC900398481F89">
    <w:name w:val="B79DF86DB8AC4AC183FC900398481F89"/>
  </w:style>
  <w:style w:type="paragraph" w:customStyle="1" w:styleId="4B5D67D40B714C3A8816C96692050E76">
    <w:name w:val="4B5D67D40B714C3A8816C96692050E76"/>
  </w:style>
  <w:style w:type="paragraph" w:customStyle="1" w:styleId="0E9A5C76FA6B468ABDA2FD1581F8B8F6">
    <w:name w:val="0E9A5C76FA6B468ABDA2FD1581F8B8F6"/>
  </w:style>
  <w:style w:type="character" w:styleId="SubtleReference">
    <w:name w:val="Subtle Reference"/>
    <w:basedOn w:val="DefaultParagraphFont"/>
    <w:uiPriority w:val="5"/>
    <w:qFormat/>
    <w:rPr>
      <w:caps w:val="0"/>
      <w:smallCaps w:val="0"/>
      <w:color w:val="5A5A5A" w:themeColor="text1" w:themeTint="A5"/>
    </w:rPr>
  </w:style>
  <w:style w:type="paragraph" w:customStyle="1" w:styleId="17AF7B31C5F046AA84A4ADF04D9474FD">
    <w:name w:val="17AF7B31C5F046AA84A4ADF04D9474FD"/>
  </w:style>
  <w:style w:type="paragraph" w:customStyle="1" w:styleId="8758E7C8997A4F03826FE90F329E5DD7">
    <w:name w:val="8758E7C8997A4F03826FE90F329E5DD7"/>
  </w:style>
  <w:style w:type="paragraph" w:customStyle="1" w:styleId="1C048F4F37D34CC880DCA5152C635716">
    <w:name w:val="1C048F4F37D34CC880DCA5152C635716"/>
  </w:style>
  <w:style w:type="paragraph" w:customStyle="1" w:styleId="EA42AC28C29E43E7A4168AECBDE6A3D1">
    <w:name w:val="EA42AC28C29E43E7A4168AECBDE6A3D1"/>
  </w:style>
  <w:style w:type="paragraph" w:customStyle="1" w:styleId="211AE3337FDB425281795FD5D103A03B">
    <w:name w:val="211AE3337FDB425281795FD5D103A03B"/>
  </w:style>
  <w:style w:type="paragraph" w:customStyle="1" w:styleId="B0CD43B0B87640C58E11733F58DB3774">
    <w:name w:val="B0CD43B0B87640C58E11733F58DB3774"/>
  </w:style>
  <w:style w:type="paragraph" w:customStyle="1" w:styleId="00EE039EEA9E4CD78C53D7A4C1058197">
    <w:name w:val="00EE039EEA9E4CD78C53D7A4C1058197"/>
  </w:style>
  <w:style w:type="paragraph" w:customStyle="1" w:styleId="9DE31BD610FD4C7798EE28EA22CC1673">
    <w:name w:val="9DE31BD610FD4C7798EE28EA22CC1673"/>
  </w:style>
  <w:style w:type="paragraph" w:customStyle="1" w:styleId="442D4EA00EF747BB9F50648ECE9D512E">
    <w:name w:val="442D4EA00EF747BB9F50648ECE9D512E"/>
  </w:style>
  <w:style w:type="paragraph" w:customStyle="1" w:styleId="A1A79D56BA3A402A8BE1764E2EEE9341">
    <w:name w:val="A1A79D56BA3A402A8BE1764E2EEE9341"/>
  </w:style>
  <w:style w:type="paragraph" w:customStyle="1" w:styleId="47BE4EBE732046FEB9AB424B758E73FA">
    <w:name w:val="47BE4EBE732046FEB9AB424B758E73FA"/>
  </w:style>
  <w:style w:type="paragraph" w:customStyle="1" w:styleId="BE736817587246ED99228587BB07FF1C">
    <w:name w:val="BE736817587246ED99228587BB07FF1C"/>
  </w:style>
  <w:style w:type="paragraph" w:customStyle="1" w:styleId="45FB3EE63270415485E942B848511D7C">
    <w:name w:val="45FB3EE63270415485E942B848511D7C"/>
  </w:style>
  <w:style w:type="paragraph" w:customStyle="1" w:styleId="9D2F662963D146B9B0BEA1B1C22637F5">
    <w:name w:val="9D2F662963D146B9B0BEA1B1C22637F5"/>
  </w:style>
  <w:style w:type="paragraph" w:customStyle="1" w:styleId="EEDD236721B44EB0A1DDED1375CBDFCE">
    <w:name w:val="EEDD236721B44EB0A1DDED1375CBDFCE"/>
  </w:style>
  <w:style w:type="paragraph" w:customStyle="1" w:styleId="8DF1726B5BB943FD99CA285DA8AEA365">
    <w:name w:val="8DF1726B5BB943FD99CA285DA8AEA365"/>
  </w:style>
  <w:style w:type="paragraph" w:customStyle="1" w:styleId="6BD7CF93D7C345E788853576616DDD65">
    <w:name w:val="6BD7CF93D7C345E788853576616DDD65"/>
  </w:style>
  <w:style w:type="paragraph" w:customStyle="1" w:styleId="06E81FF306BF4F2B98F65F620C63D419">
    <w:name w:val="06E81FF306BF4F2B98F65F620C63D419"/>
  </w:style>
  <w:style w:type="paragraph" w:customStyle="1" w:styleId="31FE1BE26BA74C0798229208A9158FC5">
    <w:name w:val="31FE1BE26BA74C0798229208A9158FC5"/>
  </w:style>
  <w:style w:type="paragraph" w:customStyle="1" w:styleId="CA9D04317FD349AABC71F3A76AC1BDC8">
    <w:name w:val="CA9D04317FD349AABC71F3A76AC1BDC8"/>
  </w:style>
  <w:style w:type="paragraph" w:customStyle="1" w:styleId="903E4C48F2CE4D989492C39BB4DBB0FE">
    <w:name w:val="903E4C48F2CE4D989492C39BB4DBB0FE"/>
  </w:style>
  <w:style w:type="paragraph" w:customStyle="1" w:styleId="C255380CD739426B82E217528896BFB3">
    <w:name w:val="C255380CD739426B82E217528896BFB3"/>
  </w:style>
  <w:style w:type="paragraph" w:customStyle="1" w:styleId="B43650C6385A4253A32B6D9D507A5377">
    <w:name w:val="B43650C6385A4253A32B6D9D507A5377"/>
  </w:style>
  <w:style w:type="paragraph" w:customStyle="1" w:styleId="28BDD0BF10CC4524AE86EFDED8E2B316">
    <w:name w:val="28BDD0BF10CC4524AE86EFDED8E2B316"/>
  </w:style>
  <w:style w:type="paragraph" w:customStyle="1" w:styleId="17ECD351A93144D9BB474BD0613FD649">
    <w:name w:val="17ECD351A93144D9BB474BD0613FD649"/>
  </w:style>
  <w:style w:type="paragraph" w:customStyle="1" w:styleId="2768035B05C642E3813EFF3CAB0BAEB8">
    <w:name w:val="2768035B05C642E3813EFF3CAB0BAEB8"/>
  </w:style>
  <w:style w:type="paragraph" w:customStyle="1" w:styleId="2E98402884154B6A90B36E955325186E">
    <w:name w:val="2E98402884154B6A90B36E955325186E"/>
  </w:style>
  <w:style w:type="paragraph" w:customStyle="1" w:styleId="28AAAF6757854D6DA37D7F8F0B07BA2C">
    <w:name w:val="28AAAF6757854D6DA37D7F8F0B07BA2C"/>
  </w:style>
  <w:style w:type="paragraph" w:customStyle="1" w:styleId="4CFC6272F08147ED9BBE8EFB42CBC358">
    <w:name w:val="4CFC6272F08147ED9BBE8EFB42CBC358"/>
  </w:style>
  <w:style w:type="paragraph" w:customStyle="1" w:styleId="F7866AA319F14874A856F8DCFA38B31F">
    <w:name w:val="F7866AA319F14874A856F8DCFA38B31F"/>
  </w:style>
  <w:style w:type="paragraph" w:customStyle="1" w:styleId="E440BDC6B93A4511BBD0CCB33B5E0438">
    <w:name w:val="E440BDC6B93A4511BBD0CCB33B5E0438"/>
  </w:style>
  <w:style w:type="paragraph" w:customStyle="1" w:styleId="A63F5A585F9B48B59DD5EBD81930F009">
    <w:name w:val="A63F5A585F9B48B59DD5EBD81930F009"/>
  </w:style>
  <w:style w:type="paragraph" w:customStyle="1" w:styleId="9007B7DC3A454ACDADBEE8BEACB5027D">
    <w:name w:val="9007B7DC3A454ACDADBEE8BEACB5027D"/>
  </w:style>
  <w:style w:type="paragraph" w:customStyle="1" w:styleId="0F88B9F12BA54B8C9BBD372F5DBF4C65">
    <w:name w:val="0F88B9F12BA54B8C9BBD372F5DBF4C65"/>
  </w:style>
  <w:style w:type="paragraph" w:customStyle="1" w:styleId="F61D3678FF3343E192B19E34473E635D">
    <w:name w:val="F61D3678FF3343E192B19E34473E635D"/>
  </w:style>
  <w:style w:type="paragraph" w:customStyle="1" w:styleId="E0C09E5BD5D54E5EB4CCF73E957A6C46">
    <w:name w:val="E0C09E5BD5D54E5EB4CCF73E957A6C46"/>
  </w:style>
  <w:style w:type="paragraph" w:customStyle="1" w:styleId="B04455C1697C46FC8169358A763273D8">
    <w:name w:val="B04455C1697C46FC8169358A763273D8"/>
  </w:style>
  <w:style w:type="paragraph" w:customStyle="1" w:styleId="09E281F442C0421D95C2B91F96AE8AEC">
    <w:name w:val="09E281F442C0421D95C2B91F96AE8AEC"/>
  </w:style>
  <w:style w:type="paragraph" w:customStyle="1" w:styleId="DE336FFC9ADE4DA48B3ADD40B389A21F">
    <w:name w:val="DE336FFC9ADE4DA48B3ADD40B389A21F"/>
  </w:style>
  <w:style w:type="paragraph" w:customStyle="1" w:styleId="018F80D367B74C09B18ED670E96D88A6">
    <w:name w:val="018F80D367B74C09B18ED670E96D88A6"/>
  </w:style>
  <w:style w:type="paragraph" w:customStyle="1" w:styleId="D0867B1998C14EFCB032E777C2619032">
    <w:name w:val="D0867B1998C14EFCB032E777C2619032"/>
  </w:style>
  <w:style w:type="paragraph" w:customStyle="1" w:styleId="FF2B2B5362324CA5B6DFAADF72C49D69">
    <w:name w:val="FF2B2B5362324CA5B6DFAADF72C49D69"/>
  </w:style>
  <w:style w:type="paragraph" w:customStyle="1" w:styleId="0B971264A1D24EEDA1619BC83A7BDD34">
    <w:name w:val="0B971264A1D24EEDA1619BC83A7BDD34"/>
  </w:style>
  <w:style w:type="paragraph" w:customStyle="1" w:styleId="C72380AE41F64F509D1424B74C287CEF">
    <w:name w:val="C72380AE41F64F509D1424B74C287CEF"/>
  </w:style>
  <w:style w:type="paragraph" w:customStyle="1" w:styleId="BDF41CA07F334B408D18B0EB5F7FE756">
    <w:name w:val="BDF41CA07F334B408D18B0EB5F7FE756"/>
  </w:style>
  <w:style w:type="paragraph" w:customStyle="1" w:styleId="647DFE5CCB2943CAB54571C2E9809DC7">
    <w:name w:val="647DFE5CCB2943CAB54571C2E9809DC7"/>
  </w:style>
  <w:style w:type="paragraph" w:customStyle="1" w:styleId="E5D0FB7FD53845248234C6157139803A">
    <w:name w:val="E5D0FB7FD53845248234C6157139803A"/>
  </w:style>
  <w:style w:type="paragraph" w:customStyle="1" w:styleId="A04869FC413548369329BDC163A80ADE">
    <w:name w:val="A04869FC413548369329BDC163A80ADE"/>
  </w:style>
  <w:style w:type="paragraph" w:customStyle="1" w:styleId="D845C21B832A40CB9CA9137A3A7FEE65">
    <w:name w:val="D845C21B832A40CB9CA9137A3A7FEE65"/>
  </w:style>
  <w:style w:type="paragraph" w:customStyle="1" w:styleId="E8525B926EDD420DAE3809CF52D85F55">
    <w:name w:val="E8525B926EDD420DAE3809CF52D85F55"/>
  </w:style>
  <w:style w:type="paragraph" w:customStyle="1" w:styleId="A05D6B7A60A5434CBFF491BFB08A9D14">
    <w:name w:val="A05D6B7A60A5434CBFF491BFB08A9D14"/>
  </w:style>
  <w:style w:type="paragraph" w:customStyle="1" w:styleId="CDFF1ADB5E084A00BA939F00CF68BF04">
    <w:name w:val="CDFF1ADB5E084A00BA939F00CF68BF04"/>
  </w:style>
  <w:style w:type="paragraph" w:customStyle="1" w:styleId="BA12AE8400784A018FADC48509AD8908">
    <w:name w:val="BA12AE8400784A018FADC48509AD8908"/>
  </w:style>
  <w:style w:type="paragraph" w:customStyle="1" w:styleId="1DD847E1447D417C9EE1E4019D34E732">
    <w:name w:val="1DD847E1447D417C9EE1E4019D34E732"/>
  </w:style>
  <w:style w:type="paragraph" w:customStyle="1" w:styleId="A91B6E495F584D399BC6270D5C8EA939">
    <w:name w:val="A91B6E495F584D399BC6270D5C8EA939"/>
  </w:style>
  <w:style w:type="paragraph" w:customStyle="1" w:styleId="C877201021D84E13AC4952CF8555710D">
    <w:name w:val="C877201021D84E13AC4952CF8555710D"/>
  </w:style>
  <w:style w:type="paragraph" w:customStyle="1" w:styleId="1EC3A68C93794BF78B790BEEFC16B974">
    <w:name w:val="1EC3A68C93794BF78B790BEEFC16B974"/>
  </w:style>
  <w:style w:type="paragraph" w:customStyle="1" w:styleId="FCFC7A65D8DB46A89D9CBA749756122C">
    <w:name w:val="FCFC7A65D8DB46A89D9CBA749756122C"/>
  </w:style>
  <w:style w:type="paragraph" w:customStyle="1" w:styleId="3E0544968AD4429D886E12C865652169">
    <w:name w:val="3E0544968AD4429D886E12C865652169"/>
  </w:style>
  <w:style w:type="paragraph" w:customStyle="1" w:styleId="748DA00EFD524C67881F92275CF62CCE">
    <w:name w:val="748DA00EFD524C67881F92275CF62CCE"/>
  </w:style>
  <w:style w:type="paragraph" w:customStyle="1" w:styleId="3BF4B4E3B7064DA98B6E2E9AA364B98C">
    <w:name w:val="3BF4B4E3B7064DA98B6E2E9AA364B9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 release with product announcement.dotx</Template>
  <TotalTime>1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Mike Bruening</dc:creator>
  <dc:description/>
  <cp:lastModifiedBy>Mike Bruening</cp:lastModifiedBy>
  <cp:revision>2</cp:revision>
  <dcterms:created xsi:type="dcterms:W3CDTF">2020-05-01T21:49:00Z</dcterms:created>
  <dcterms:modified xsi:type="dcterms:W3CDTF">2020-05-01T21:49:00Z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TC010178311033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